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865" w:rsidRDefault="00046865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  <w:bCs/>
        </w:rPr>
      </w:pPr>
      <w:r>
        <w:rPr>
          <w:b/>
          <w:bCs/>
        </w:rPr>
        <w:t xml:space="preserve">3. napirend </w:t>
      </w:r>
    </w:p>
    <w:p w:rsidR="00046865" w:rsidRDefault="00046865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  <w:bCs/>
        </w:rPr>
      </w:pPr>
      <w:r>
        <w:rPr>
          <w:b/>
          <w:bCs/>
        </w:rPr>
        <w:t xml:space="preserve">                                                  E L Ő T E R J E S Z T É S </w:t>
      </w:r>
    </w:p>
    <w:p w:rsidR="00046865" w:rsidRPr="0074410B" w:rsidRDefault="00046865" w:rsidP="0074410B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  <w:bCs/>
        </w:rPr>
      </w:pPr>
      <w:r w:rsidRPr="0074410B">
        <w:rPr>
          <w:b/>
          <w:bCs/>
        </w:rPr>
        <w:t>Mindszentkálla Község Önkormányzata</w:t>
      </w:r>
    </w:p>
    <w:p w:rsidR="00046865" w:rsidRDefault="00046865" w:rsidP="0074410B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  <w:bCs/>
          <w:u w:val="single"/>
        </w:rPr>
      </w:pPr>
      <w:r w:rsidRPr="0074410B">
        <w:rPr>
          <w:b/>
          <w:bCs/>
        </w:rPr>
        <w:t>Képviselő-testületének 202</w:t>
      </w:r>
      <w:r>
        <w:rPr>
          <w:b/>
          <w:bCs/>
        </w:rPr>
        <w:t>5</w:t>
      </w:r>
      <w:r w:rsidRPr="0074410B">
        <w:rPr>
          <w:b/>
          <w:bCs/>
        </w:rPr>
        <w:t xml:space="preserve">. november </w:t>
      </w:r>
      <w:r>
        <w:rPr>
          <w:b/>
          <w:bCs/>
        </w:rPr>
        <w:t>26</w:t>
      </w:r>
      <w:r w:rsidRPr="0074410B">
        <w:rPr>
          <w:b/>
          <w:bCs/>
        </w:rPr>
        <w:t>-én tartandó ülésére</w:t>
      </w:r>
    </w:p>
    <w:p w:rsidR="00046865" w:rsidRDefault="00046865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  <w:bCs/>
          <w:u w:val="single"/>
        </w:rPr>
      </w:pPr>
    </w:p>
    <w:p w:rsidR="00046865" w:rsidRDefault="00046865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u w:val="single"/>
        </w:rPr>
      </w:pPr>
      <w:r>
        <w:rPr>
          <w:b/>
          <w:bCs/>
          <w:u w:val="single"/>
        </w:rPr>
        <w:t>Tárgy:</w:t>
      </w:r>
      <w:r>
        <w:rPr>
          <w:b/>
          <w:bCs/>
        </w:rPr>
        <w:t xml:space="preserve"> Belső ellenőrzési terv</w:t>
      </w:r>
      <w:r>
        <w:t xml:space="preserve"> </w:t>
      </w:r>
      <w:r>
        <w:rPr>
          <w:b/>
          <w:bCs/>
        </w:rPr>
        <w:t>2026 évre.</w:t>
      </w:r>
      <w:r>
        <w:t xml:space="preserve">    </w:t>
      </w:r>
    </w:p>
    <w:p w:rsidR="00046865" w:rsidRDefault="00046865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u w:val="single"/>
        </w:rPr>
      </w:pPr>
      <w:r w:rsidRPr="000A2BE5">
        <w:rPr>
          <w:b/>
          <w:bCs/>
          <w:u w:val="single"/>
        </w:rPr>
        <w:t>Előterjesztő:</w:t>
      </w:r>
      <w:r>
        <w:rPr>
          <w:b/>
          <w:bCs/>
        </w:rPr>
        <w:t xml:space="preserve"> </w:t>
      </w:r>
      <w:r w:rsidRPr="000A2BE5">
        <w:t>Csombó Zoltán polgármester</w:t>
      </w:r>
    </w:p>
    <w:p w:rsidR="00046865" w:rsidRDefault="00046865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</w:pPr>
      <w:r>
        <w:rPr>
          <w:b/>
          <w:bCs/>
          <w:u w:val="single"/>
        </w:rPr>
        <w:t>Előkészítette:</w:t>
      </w:r>
      <w:r w:rsidRPr="00126A7D">
        <w:rPr>
          <w:b/>
          <w:bCs/>
        </w:rPr>
        <w:t xml:space="preserve"> </w:t>
      </w:r>
      <w:r>
        <w:t>Kántorné Fülöp Szilvia pénzügyi ügyintéző</w:t>
      </w:r>
      <w:r>
        <w:rPr>
          <w:u w:val="single"/>
        </w:rPr>
        <w:t xml:space="preserve"> </w:t>
      </w:r>
      <w:r>
        <w:t xml:space="preserve">  </w:t>
      </w:r>
    </w:p>
    <w:p w:rsidR="00046865" w:rsidRDefault="00046865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rPr>
          <w:b/>
          <w:bCs/>
        </w:rPr>
      </w:pPr>
    </w:p>
    <w:p w:rsidR="00046865" w:rsidRDefault="00046865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</w:pPr>
      <w:r>
        <w:rPr>
          <w:b/>
          <w:bCs/>
        </w:rPr>
        <w:t xml:space="preserve">                                                                                   </w:t>
      </w:r>
      <w:r>
        <w:t>Jogszabállyal nem ellentétes</w:t>
      </w:r>
    </w:p>
    <w:p w:rsidR="00046865" w:rsidRDefault="00046865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……………………………..</w:t>
      </w:r>
    </w:p>
    <w:p w:rsidR="00046865" w:rsidRDefault="00046865">
      <w:pPr>
        <w:pBdr>
          <w:top w:val="single" w:sz="4" w:space="1" w:color="000000" w:shadow="1"/>
          <w:left w:val="single" w:sz="4" w:space="4" w:color="000000" w:shadow="1"/>
          <w:bottom w:val="single" w:sz="4" w:space="1" w:color="000000" w:shadow="1"/>
          <w:right w:val="single" w:sz="4" w:space="4" w:color="000000" w:shadow="1"/>
        </w:pBdr>
        <w:shd w:val="clear" w:color="auto" w:fill="C0C0C0"/>
        <w:jc w:val="center"/>
        <w:rPr>
          <w:b/>
          <w:bCs/>
          <w:i/>
          <w:iCs/>
        </w:rPr>
      </w:pPr>
      <w:r>
        <w:t xml:space="preserve">                                                         Dr. Szabó Tímea címzetes főjegyző</w:t>
      </w:r>
    </w:p>
    <w:p w:rsidR="00046865" w:rsidRDefault="00046865">
      <w:pPr>
        <w:rPr>
          <w:b/>
          <w:bCs/>
          <w:i/>
          <w:iCs/>
        </w:rPr>
      </w:pPr>
    </w:p>
    <w:p w:rsidR="00046865" w:rsidRDefault="0004686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3" w:color="000000"/>
        </w:pBd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Belső ellenőrzési terv</w:t>
      </w:r>
    </w:p>
    <w:p w:rsidR="00046865" w:rsidRDefault="00046865" w:rsidP="00AD43E7">
      <w:pPr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2026.</w:t>
      </w:r>
    </w:p>
    <w:p w:rsidR="00046865" w:rsidRDefault="00046865" w:rsidP="00AD43E7">
      <w:pPr>
        <w:jc w:val="center"/>
        <w:rPr>
          <w:b/>
          <w:bCs/>
          <w:i/>
          <w:iCs/>
          <w:lang w:eastAsia="hu-HU"/>
        </w:rPr>
      </w:pPr>
    </w:p>
    <w:p w:rsidR="00046865" w:rsidRDefault="00046865" w:rsidP="00097025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Mindszentkálla Község Önkormányzata </w:t>
      </w:r>
      <w:bookmarkStart w:id="0" w:name="_Hlk58316687"/>
      <w:r>
        <w:rPr>
          <w:b/>
          <w:bCs/>
          <w:u w:val="single"/>
        </w:rPr>
        <w:t>bérbeadási tevékenység szabályszerűségének vizsgálata</w:t>
      </w:r>
    </w:p>
    <w:bookmarkEnd w:id="0"/>
    <w:p w:rsidR="00046865" w:rsidRPr="00AD43E7" w:rsidRDefault="00046865" w:rsidP="0045260D">
      <w:pPr>
        <w:autoSpaceDE w:val="0"/>
        <w:autoSpaceDN w:val="0"/>
        <w:adjustRightInd w:val="0"/>
        <w:outlineLvl w:val="0"/>
      </w:pPr>
      <w:r w:rsidRPr="00AD43E7">
        <w:rPr>
          <w:i/>
          <w:iCs/>
        </w:rPr>
        <w:t xml:space="preserve">a) </w:t>
      </w:r>
      <w:r w:rsidRPr="00AD43E7">
        <w:t>az ellenőrzési tervet megalapozó elemzések, különös tekintettel a kockázatelemzésre</w:t>
      </w:r>
    </w:p>
    <w:p w:rsidR="00046865" w:rsidRPr="00AD43E7" w:rsidRDefault="00046865" w:rsidP="0045260D">
      <w:r w:rsidRPr="00AD43E7">
        <w:t>Pénzügyi- és számviteli</w:t>
      </w:r>
      <w:r>
        <w:t>, jogszabályi</w:t>
      </w:r>
      <w:r w:rsidRPr="00AD43E7">
        <w:t xml:space="preserve"> szabályszerűségi ellenőrzés</w:t>
      </w:r>
    </w:p>
    <w:p w:rsidR="00046865" w:rsidRPr="00AD43E7" w:rsidRDefault="00046865" w:rsidP="00097025">
      <w:pPr>
        <w:jc w:val="both"/>
      </w:pPr>
    </w:p>
    <w:p w:rsidR="00046865" w:rsidRPr="00AD43E7" w:rsidRDefault="00046865" w:rsidP="00097025">
      <w:pPr>
        <w:autoSpaceDE w:val="0"/>
        <w:autoSpaceDN w:val="0"/>
        <w:adjustRightInd w:val="0"/>
        <w:jc w:val="both"/>
        <w:outlineLvl w:val="0"/>
      </w:pPr>
      <w:r w:rsidRPr="00AD43E7">
        <w:rPr>
          <w:i/>
          <w:iCs/>
        </w:rPr>
        <w:t xml:space="preserve">b) </w:t>
      </w:r>
      <w:r w:rsidRPr="00AD43E7">
        <w:t>a tervezett ellenőrzés tárgya:</w:t>
      </w:r>
    </w:p>
    <w:p w:rsidR="00046865" w:rsidRDefault="00046865" w:rsidP="00097025">
      <w:pPr>
        <w:jc w:val="both"/>
      </w:pPr>
      <w:r>
        <w:t>Mindszentkálla</w:t>
      </w:r>
      <w:r w:rsidRPr="00AD43E7">
        <w:t xml:space="preserve"> Község Önkormányzata</w:t>
      </w:r>
      <w:r>
        <w:t xml:space="preserve"> által</w:t>
      </w:r>
      <w:r w:rsidRPr="00DB61C9">
        <w:t> kapott és elnyert pályázati források</w:t>
      </w:r>
      <w:r>
        <w:t xml:space="preserve"> </w:t>
      </w:r>
      <w:r w:rsidRPr="00DB61C9">
        <w:t>felhasználásának és elszámolásának ellenőrzése.</w:t>
      </w:r>
      <w:r>
        <w:t xml:space="preserve"> </w:t>
      </w:r>
    </w:p>
    <w:p w:rsidR="00046865" w:rsidRPr="00AD43E7" w:rsidRDefault="00046865" w:rsidP="00097025">
      <w:pPr>
        <w:jc w:val="both"/>
      </w:pPr>
    </w:p>
    <w:p w:rsidR="00046865" w:rsidRPr="00097025" w:rsidRDefault="00046865" w:rsidP="00097025">
      <w:pPr>
        <w:autoSpaceDE w:val="0"/>
        <w:autoSpaceDN w:val="0"/>
        <w:adjustRightInd w:val="0"/>
        <w:jc w:val="both"/>
        <w:outlineLvl w:val="0"/>
      </w:pPr>
      <w:r w:rsidRPr="00097025">
        <w:t>c) az ellenőrzés célja:</w:t>
      </w:r>
    </w:p>
    <w:p w:rsidR="00046865" w:rsidRPr="008C349C" w:rsidRDefault="00046865" w:rsidP="0045260D">
      <w:pPr>
        <w:jc w:val="both"/>
      </w:pPr>
      <w:r>
        <w:t>Annak vizsgálata, hogy a pályázatok igénybevétele, elszámolása szabályszerűen történik-e, megfelel-e a pályázati kiírásnak és a kapcsolódó jogszabályi előírásoknak</w:t>
      </w:r>
    </w:p>
    <w:p w:rsidR="00046865" w:rsidRPr="00AD43E7" w:rsidRDefault="00046865" w:rsidP="00097025">
      <w:pPr>
        <w:jc w:val="both"/>
      </w:pPr>
    </w:p>
    <w:p w:rsidR="00046865" w:rsidRPr="00AD43E7" w:rsidRDefault="00046865" w:rsidP="00097025">
      <w:pPr>
        <w:autoSpaceDE w:val="0"/>
        <w:autoSpaceDN w:val="0"/>
        <w:adjustRightInd w:val="0"/>
        <w:jc w:val="both"/>
        <w:outlineLvl w:val="0"/>
      </w:pPr>
      <w:r w:rsidRPr="00AD43E7">
        <w:rPr>
          <w:i/>
          <w:iCs/>
        </w:rPr>
        <w:t xml:space="preserve">d) </w:t>
      </w:r>
      <w:r w:rsidRPr="00AD43E7">
        <w:t>az ellenőrizendő időszak</w:t>
      </w:r>
    </w:p>
    <w:p w:rsidR="00046865" w:rsidRPr="00AD43E7" w:rsidRDefault="00046865" w:rsidP="00097025">
      <w:pPr>
        <w:jc w:val="both"/>
      </w:pPr>
      <w:r w:rsidRPr="00AD43E7">
        <w:t>20</w:t>
      </w:r>
      <w:r>
        <w:t>25-2026</w:t>
      </w:r>
      <w:r w:rsidRPr="00AD43E7">
        <w:t>. év</w:t>
      </w:r>
    </w:p>
    <w:p w:rsidR="00046865" w:rsidRPr="00AD43E7" w:rsidRDefault="00046865" w:rsidP="00097025">
      <w:pPr>
        <w:jc w:val="both"/>
      </w:pPr>
    </w:p>
    <w:p w:rsidR="00046865" w:rsidRPr="00AD43E7" w:rsidRDefault="00046865" w:rsidP="00097025">
      <w:pPr>
        <w:autoSpaceDE w:val="0"/>
        <w:autoSpaceDN w:val="0"/>
        <w:adjustRightInd w:val="0"/>
        <w:jc w:val="both"/>
        <w:outlineLvl w:val="0"/>
      </w:pPr>
      <w:r w:rsidRPr="00AD43E7">
        <w:rPr>
          <w:i/>
          <w:iCs/>
        </w:rPr>
        <w:t xml:space="preserve">e) </w:t>
      </w:r>
      <w:r w:rsidRPr="00AD43E7">
        <w:t>a szükséges ellenőrzési kapacitás meghatározása</w:t>
      </w:r>
    </w:p>
    <w:p w:rsidR="00046865" w:rsidRPr="00AD43E7" w:rsidRDefault="00046865" w:rsidP="00097025">
      <w:pPr>
        <w:jc w:val="both"/>
      </w:pPr>
      <w:r w:rsidRPr="00AD43E7">
        <w:t>5 ellenőri munkanap</w:t>
      </w:r>
    </w:p>
    <w:p w:rsidR="00046865" w:rsidRPr="00AD43E7" w:rsidRDefault="00046865" w:rsidP="00097025">
      <w:pPr>
        <w:jc w:val="both"/>
      </w:pPr>
    </w:p>
    <w:p w:rsidR="00046865" w:rsidRPr="00AD43E7" w:rsidRDefault="00046865" w:rsidP="00097025">
      <w:pPr>
        <w:autoSpaceDE w:val="0"/>
        <w:autoSpaceDN w:val="0"/>
        <w:adjustRightInd w:val="0"/>
        <w:jc w:val="both"/>
        <w:outlineLvl w:val="0"/>
      </w:pPr>
      <w:r w:rsidRPr="00AD43E7">
        <w:rPr>
          <w:i/>
          <w:iCs/>
        </w:rPr>
        <w:t xml:space="preserve">f) </w:t>
      </w:r>
      <w:r w:rsidRPr="00AD43E7">
        <w:t>az ellenőrzés típusa és módszerei</w:t>
      </w:r>
    </w:p>
    <w:p w:rsidR="00046865" w:rsidRPr="00AD43E7" w:rsidRDefault="00046865" w:rsidP="00097025">
      <w:pPr>
        <w:jc w:val="both"/>
      </w:pPr>
      <w:r w:rsidRPr="00AD43E7">
        <w:t>pénzügyi-, számviteli</w:t>
      </w:r>
      <w:r>
        <w:t>, jogszabályi</w:t>
      </w:r>
      <w:r w:rsidRPr="00AD43E7">
        <w:t xml:space="preserve"> szabályszerűségi ellenőrzés</w:t>
      </w:r>
    </w:p>
    <w:p w:rsidR="00046865" w:rsidRPr="00AD43E7" w:rsidRDefault="00046865" w:rsidP="00097025">
      <w:pPr>
        <w:jc w:val="both"/>
        <w:rPr>
          <w:b/>
          <w:bCs/>
          <w:i/>
          <w:iCs/>
        </w:rPr>
      </w:pPr>
    </w:p>
    <w:p w:rsidR="00046865" w:rsidRPr="00AD43E7" w:rsidRDefault="00046865" w:rsidP="00097025">
      <w:pPr>
        <w:autoSpaceDE w:val="0"/>
        <w:jc w:val="both"/>
      </w:pPr>
      <w:r w:rsidRPr="00AD43E7">
        <w:rPr>
          <w:i/>
          <w:iCs/>
          <w:kern w:val="1"/>
        </w:rPr>
        <w:t xml:space="preserve">g) </w:t>
      </w:r>
      <w:r w:rsidRPr="00AD43E7">
        <w:rPr>
          <w:kern w:val="1"/>
        </w:rPr>
        <w:t>az ellenőrzés ütemezése</w:t>
      </w:r>
    </w:p>
    <w:p w:rsidR="00046865" w:rsidRPr="00AD43E7" w:rsidRDefault="00046865" w:rsidP="00097025">
      <w:pPr>
        <w:jc w:val="both"/>
      </w:pPr>
      <w:r w:rsidRPr="00AD43E7">
        <w:t>november</w:t>
      </w:r>
    </w:p>
    <w:p w:rsidR="00046865" w:rsidRPr="00AD43E7" w:rsidRDefault="00046865" w:rsidP="003F648F">
      <w:pPr>
        <w:jc w:val="both"/>
      </w:pPr>
    </w:p>
    <w:p w:rsidR="00046865" w:rsidRPr="00AD43E7" w:rsidRDefault="00046865" w:rsidP="003F648F">
      <w:pPr>
        <w:autoSpaceDE w:val="0"/>
        <w:jc w:val="both"/>
      </w:pPr>
      <w:r w:rsidRPr="00AD43E7">
        <w:rPr>
          <w:i/>
          <w:iCs/>
          <w:kern w:val="1"/>
        </w:rPr>
        <w:t xml:space="preserve">h) </w:t>
      </w:r>
      <w:r w:rsidRPr="00AD43E7">
        <w:rPr>
          <w:kern w:val="1"/>
        </w:rPr>
        <w:t xml:space="preserve">az ellenőrzött szerv, illetve szervezeti egységek </w:t>
      </w:r>
    </w:p>
    <w:p w:rsidR="00046865" w:rsidRPr="00AD43E7" w:rsidRDefault="00046865" w:rsidP="003F648F">
      <w:pPr>
        <w:autoSpaceDE w:val="0"/>
        <w:jc w:val="both"/>
      </w:pPr>
      <w:r>
        <w:t>Mindszentkálla</w:t>
      </w:r>
      <w:r w:rsidRPr="00AD43E7">
        <w:t xml:space="preserve"> Község Önkormányzata</w:t>
      </w:r>
    </w:p>
    <w:p w:rsidR="00046865" w:rsidRDefault="00046865" w:rsidP="00697D1A">
      <w:pPr>
        <w:pStyle w:val="Header"/>
        <w:jc w:val="center"/>
        <w:rPr>
          <w:b/>
          <w:bCs/>
        </w:rPr>
      </w:pPr>
    </w:p>
    <w:p w:rsidR="00046865" w:rsidRDefault="00046865" w:rsidP="00697D1A">
      <w:pPr>
        <w:pStyle w:val="Header"/>
        <w:jc w:val="center"/>
        <w:rPr>
          <w:b/>
          <w:bCs/>
        </w:rPr>
      </w:pPr>
    </w:p>
    <w:p w:rsidR="00046865" w:rsidRDefault="00046865" w:rsidP="00697D1A">
      <w:pPr>
        <w:pStyle w:val="Header"/>
        <w:jc w:val="center"/>
        <w:rPr>
          <w:b/>
          <w:bCs/>
        </w:rPr>
      </w:pPr>
      <w:r>
        <w:rPr>
          <w:b/>
          <w:bCs/>
        </w:rPr>
        <w:br w:type="page"/>
      </w:r>
    </w:p>
    <w:p w:rsidR="00046865" w:rsidRDefault="00046865" w:rsidP="00697D1A">
      <w:pPr>
        <w:pStyle w:val="Header"/>
        <w:jc w:val="center"/>
        <w:rPr>
          <w:b/>
          <w:bCs/>
        </w:rPr>
      </w:pPr>
      <w:r>
        <w:rPr>
          <w:b/>
          <w:bCs/>
        </w:rPr>
        <w:t>MINDSZENTKÁLLA KÖZSÉG ÖNKORMÁNYZATA KÉPVISELŐ-TESTÜLETÉNEK</w:t>
      </w:r>
    </w:p>
    <w:p w:rsidR="00046865" w:rsidRDefault="00046865" w:rsidP="00697D1A">
      <w:pPr>
        <w:pStyle w:val="Header"/>
        <w:jc w:val="center"/>
        <w:rPr>
          <w:b/>
          <w:bCs/>
        </w:rPr>
      </w:pPr>
      <w:r>
        <w:rPr>
          <w:b/>
          <w:bCs/>
        </w:rPr>
        <w:t>…/2025. ( ) HATÁROZATA</w:t>
      </w:r>
    </w:p>
    <w:p w:rsidR="00046865" w:rsidRDefault="00046865" w:rsidP="003F648F">
      <w:pPr>
        <w:pStyle w:val="Header"/>
        <w:jc w:val="center"/>
        <w:rPr>
          <w:b/>
          <w:bCs/>
          <w:i/>
          <w:iCs/>
        </w:rPr>
      </w:pPr>
    </w:p>
    <w:p w:rsidR="00046865" w:rsidRPr="00E43923" w:rsidRDefault="00046865" w:rsidP="003F648F">
      <w:pPr>
        <w:pStyle w:val="Header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A 2026</w:t>
      </w:r>
      <w:r w:rsidRPr="00E43923">
        <w:rPr>
          <w:b/>
          <w:bCs/>
          <w:i/>
          <w:iCs/>
        </w:rPr>
        <w:t>. évi belső ellenőrzési terv</w:t>
      </w:r>
      <w:r>
        <w:rPr>
          <w:b/>
          <w:bCs/>
          <w:i/>
          <w:iCs/>
        </w:rPr>
        <w:t xml:space="preserve"> elfogadásáról</w:t>
      </w:r>
    </w:p>
    <w:p w:rsidR="00046865" w:rsidRDefault="00046865" w:rsidP="003F648F">
      <w:pPr>
        <w:pStyle w:val="Header"/>
        <w:jc w:val="center"/>
        <w:rPr>
          <w:b/>
          <w:bCs/>
        </w:rPr>
      </w:pPr>
    </w:p>
    <w:p w:rsidR="00046865" w:rsidRDefault="00046865" w:rsidP="005D4E24">
      <w:pPr>
        <w:jc w:val="both"/>
      </w:pPr>
      <w:r>
        <w:rPr>
          <w:lang w:eastAsia="hu-HU"/>
        </w:rPr>
        <w:t>Mindszentkálla</w:t>
      </w:r>
      <w:r w:rsidRPr="003C152A">
        <w:rPr>
          <w:lang w:eastAsia="hu-HU"/>
        </w:rPr>
        <w:t xml:space="preserve"> </w:t>
      </w:r>
      <w:r>
        <w:t>Község Önkormányzata Képviselő-testülete a 2026. évre vonatkozó belső ellenőrzési tervét jóváhagyja.</w:t>
      </w:r>
    </w:p>
    <w:p w:rsidR="00046865" w:rsidRDefault="00046865" w:rsidP="005D4E24">
      <w:pPr>
        <w:jc w:val="both"/>
      </w:pPr>
    </w:p>
    <w:p w:rsidR="00046865" w:rsidRDefault="00046865" w:rsidP="005D4E24">
      <w:pPr>
        <w:jc w:val="both"/>
      </w:pPr>
      <w:r>
        <w:t>Felelős: Csombó Zoltán polgármester</w:t>
      </w:r>
    </w:p>
    <w:p w:rsidR="00046865" w:rsidRDefault="00046865" w:rsidP="005D4E24">
      <w:pPr>
        <w:jc w:val="both"/>
      </w:pPr>
      <w:r>
        <w:t>Határidő: a tervben meghatározottak szerint</w:t>
      </w:r>
    </w:p>
    <w:p w:rsidR="00046865" w:rsidRPr="00AB788F" w:rsidRDefault="00046865" w:rsidP="005D4E24">
      <w:pPr>
        <w:pStyle w:val="Header"/>
        <w:tabs>
          <w:tab w:val="left" w:pos="708"/>
        </w:tabs>
        <w:jc w:val="both"/>
      </w:pPr>
    </w:p>
    <w:p w:rsidR="00046865" w:rsidRDefault="00046865" w:rsidP="005D4E24">
      <w:r w:rsidRPr="005D4E24">
        <w:t>Mindszentkálla, 202</w:t>
      </w:r>
      <w:r>
        <w:t>5. november 21.</w:t>
      </w:r>
      <w:bookmarkStart w:id="1" w:name="_GoBack"/>
      <w:bookmarkEnd w:id="1"/>
      <w:r>
        <w:tab/>
      </w:r>
      <w:r>
        <w:tab/>
      </w:r>
      <w:r>
        <w:tab/>
      </w:r>
      <w:r>
        <w:tab/>
      </w:r>
    </w:p>
    <w:p w:rsidR="00046865" w:rsidRDefault="00046865" w:rsidP="005D4E24"/>
    <w:p w:rsidR="00046865" w:rsidRDefault="00046865" w:rsidP="0045260D">
      <w:pPr>
        <w:ind w:left="6372" w:firstLine="708"/>
        <w:rPr>
          <w:b/>
          <w:bCs/>
        </w:rPr>
      </w:pPr>
      <w:r>
        <w:rPr>
          <w:b/>
          <w:bCs/>
        </w:rPr>
        <w:t xml:space="preserve">Csombó Zoltán </w:t>
      </w:r>
    </w:p>
    <w:p w:rsidR="00046865" w:rsidRPr="00F403F5" w:rsidRDefault="00046865" w:rsidP="005D4E24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</w:t>
      </w:r>
      <w:r>
        <w:rPr>
          <w:b/>
          <w:bCs/>
        </w:rPr>
        <w:tab/>
        <w:t xml:space="preserve"> polgármester</w:t>
      </w:r>
    </w:p>
    <w:sectPr w:rsidR="00046865" w:rsidRPr="00F403F5" w:rsidSect="0045260D">
      <w:pgSz w:w="11906" w:h="16838"/>
      <w:pgMar w:top="1276" w:right="1417" w:bottom="709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??¨§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0E1A"/>
    <w:rsid w:val="00046865"/>
    <w:rsid w:val="00097025"/>
    <w:rsid w:val="000A2BE5"/>
    <w:rsid w:val="00126A7D"/>
    <w:rsid w:val="00132631"/>
    <w:rsid w:val="001960BF"/>
    <w:rsid w:val="0022464C"/>
    <w:rsid w:val="0023239E"/>
    <w:rsid w:val="00350955"/>
    <w:rsid w:val="00353F07"/>
    <w:rsid w:val="003C152A"/>
    <w:rsid w:val="003D26A0"/>
    <w:rsid w:val="003E6074"/>
    <w:rsid w:val="003F648F"/>
    <w:rsid w:val="0043342D"/>
    <w:rsid w:val="0045260D"/>
    <w:rsid w:val="00480741"/>
    <w:rsid w:val="005A5C27"/>
    <w:rsid w:val="005D4E24"/>
    <w:rsid w:val="00621E97"/>
    <w:rsid w:val="00661C6D"/>
    <w:rsid w:val="00697D1A"/>
    <w:rsid w:val="006A0E1A"/>
    <w:rsid w:val="0074410B"/>
    <w:rsid w:val="00814B24"/>
    <w:rsid w:val="0087480C"/>
    <w:rsid w:val="008C349C"/>
    <w:rsid w:val="009614AC"/>
    <w:rsid w:val="00AB788F"/>
    <w:rsid w:val="00AD43E7"/>
    <w:rsid w:val="00AD5EDF"/>
    <w:rsid w:val="00B62390"/>
    <w:rsid w:val="00CB182D"/>
    <w:rsid w:val="00D17610"/>
    <w:rsid w:val="00DB61C9"/>
    <w:rsid w:val="00E311E2"/>
    <w:rsid w:val="00E43923"/>
    <w:rsid w:val="00EA0069"/>
    <w:rsid w:val="00EE71F6"/>
    <w:rsid w:val="00EF1DF5"/>
    <w:rsid w:val="00F403F5"/>
    <w:rsid w:val="00F751F9"/>
    <w:rsid w:val="00F75C8D"/>
    <w:rsid w:val="00F870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49C"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ekezdsalapbettpusa1">
    <w:name w:val="Bekezdés alapbetűtípusa1"/>
    <w:uiPriority w:val="99"/>
    <w:rsid w:val="00B62390"/>
  </w:style>
  <w:style w:type="paragraph" w:customStyle="1" w:styleId="Cmsor">
    <w:name w:val="Címsor"/>
    <w:basedOn w:val="Normal"/>
    <w:next w:val="BodyText"/>
    <w:uiPriority w:val="99"/>
    <w:rsid w:val="00B62390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B6239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C1D15"/>
    <w:rPr>
      <w:sz w:val="24"/>
      <w:szCs w:val="24"/>
      <w:lang w:eastAsia="ar-SA"/>
    </w:rPr>
  </w:style>
  <w:style w:type="paragraph" w:styleId="List">
    <w:name w:val="List"/>
    <w:basedOn w:val="BodyText"/>
    <w:uiPriority w:val="99"/>
    <w:rsid w:val="00B62390"/>
  </w:style>
  <w:style w:type="paragraph" w:customStyle="1" w:styleId="Felirat">
    <w:name w:val="Felirat"/>
    <w:basedOn w:val="Normal"/>
    <w:uiPriority w:val="99"/>
    <w:rsid w:val="00B62390"/>
    <w:pPr>
      <w:suppressLineNumbers/>
      <w:spacing w:before="120" w:after="120"/>
    </w:pPr>
    <w:rPr>
      <w:i/>
      <w:iCs/>
    </w:rPr>
  </w:style>
  <w:style w:type="paragraph" w:customStyle="1" w:styleId="Trgymutat">
    <w:name w:val="Tárgymutató"/>
    <w:basedOn w:val="Normal"/>
    <w:uiPriority w:val="99"/>
    <w:rsid w:val="00B62390"/>
    <w:pPr>
      <w:suppressLineNumbers/>
    </w:pPr>
  </w:style>
  <w:style w:type="paragraph" w:styleId="Header">
    <w:name w:val="header"/>
    <w:aliases w:val="Char"/>
    <w:basedOn w:val="Normal"/>
    <w:link w:val="HeaderChar"/>
    <w:uiPriority w:val="99"/>
    <w:rsid w:val="00B62390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Char Char"/>
    <w:basedOn w:val="DefaultParagraphFont"/>
    <w:link w:val="Header"/>
    <w:uiPriority w:val="99"/>
    <w:locked/>
    <w:rsid w:val="005D4E24"/>
    <w:rPr>
      <w:sz w:val="24"/>
      <w:szCs w:val="24"/>
      <w:lang w:eastAsia="ar-SA" w:bidi="ar-SA"/>
    </w:rPr>
  </w:style>
  <w:style w:type="paragraph" w:styleId="Footer">
    <w:name w:val="footer"/>
    <w:basedOn w:val="Normal"/>
    <w:link w:val="FooterChar"/>
    <w:uiPriority w:val="99"/>
    <w:rsid w:val="00B6239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C1D15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529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</TotalTime>
  <Pages>2</Pages>
  <Words>259</Words>
  <Characters>1789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Belső ellenőrzési terv</dc:title>
  <dc:subject/>
  <dc:creator>User</dc:creator>
  <cp:keywords/>
  <dc:description/>
  <cp:lastModifiedBy>Zoli</cp:lastModifiedBy>
  <cp:revision>6</cp:revision>
  <dcterms:created xsi:type="dcterms:W3CDTF">2025-11-21T07:55:00Z</dcterms:created>
  <dcterms:modified xsi:type="dcterms:W3CDTF">2025-11-24T14:54:00Z</dcterms:modified>
</cp:coreProperties>
</file>